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38E1C8C"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933A60">
        <w:rPr>
          <w:rFonts w:ascii="Garamond" w:hAnsi="Garamond"/>
          <w:u w:val="single"/>
        </w:rPr>
        <w:t>2</w:t>
      </w:r>
      <w:r w:rsidR="00D662EB">
        <w:rPr>
          <w:rFonts w:ascii="Garamond" w:hAnsi="Garamond"/>
          <w:u w:val="single"/>
        </w:rPr>
        <w:t>9</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559E3">
        <w:rPr>
          <w:rFonts w:ascii="Garamond" w:hAnsi="Garamond"/>
          <w:b/>
          <w:bCs/>
          <w:u w:val="single"/>
        </w:rPr>
        <w:t>4</w:t>
      </w:r>
      <w:r w:rsidR="00591F82">
        <w:rPr>
          <w:rFonts w:ascii="Garamond" w:hAnsi="Garamond"/>
          <w:b/>
          <w:bCs/>
          <w:u w:val="single"/>
        </w:rPr>
        <w:t>3</w:t>
      </w:r>
      <w:r w:rsidR="001640F1">
        <w:rPr>
          <w:rFonts w:ascii="Garamond" w:hAnsi="Garamond"/>
          <w:b/>
          <w:bCs/>
          <w:u w:val="single"/>
        </w:rPr>
        <w:t>2</w:t>
      </w:r>
      <w:r>
        <w:rPr>
          <w:rFonts w:ascii="Garamond" w:hAnsi="Garamond"/>
          <w:b/>
          <w:u w:val="single"/>
        </w:rPr>
        <w:t>-202</w:t>
      </w:r>
      <w:r w:rsidR="00BF1E7A">
        <w:rPr>
          <w:rFonts w:ascii="Garamond" w:hAnsi="Garamond"/>
          <w:b/>
          <w:u w:val="single"/>
        </w:rPr>
        <w:t>6</w:t>
      </w:r>
      <w:r>
        <w:rPr>
          <w:rFonts w:ascii="Garamond" w:hAnsi="Garamond"/>
          <w:b/>
          <w:u w:val="single"/>
        </w:rPr>
        <w:t>-</w:t>
      </w:r>
      <w:r w:rsidR="00293256">
        <w:rPr>
          <w:rFonts w:ascii="Garamond" w:hAnsi="Garamond"/>
          <w:b/>
          <w:u w:val="single"/>
        </w:rPr>
        <w:t>LKS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4C5D3496" w:rsidR="00FD03AF" w:rsidRPr="00576DCC" w:rsidRDefault="001640F1" w:rsidP="006F0373">
      <w:pPr>
        <w:spacing w:after="0"/>
        <w:jc w:val="both"/>
        <w:rPr>
          <w:b/>
          <w:bCs/>
          <w:noProof/>
        </w:rPr>
      </w:pPr>
      <w:r w:rsidRPr="001640F1">
        <w:rPr>
          <w:b/>
          <w:bCs/>
          <w:noProof/>
        </w:rPr>
        <w:drawing>
          <wp:inline distT="0" distB="0" distL="0" distR="0" wp14:anchorId="2EB73449" wp14:editId="35D73284">
            <wp:extent cx="5544324" cy="1629002"/>
            <wp:effectExtent l="0" t="0" r="0" b="9525"/>
            <wp:docPr id="90156275" name="Slika 1" descr="Slika, ki vsebuje besede besedilo, pisava, posnetek zaslon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6275" name="Slika 1" descr="Slika, ki vsebuje besede besedilo, pisava, posnetek zaslona, številka&#10;&#10;Vsebina, ustvarjena z UI, morda ni pravilna."/>
                    <pic:cNvPicPr/>
                  </pic:nvPicPr>
                  <pic:blipFill>
                    <a:blip r:embed="rId13"/>
                    <a:stretch>
                      <a:fillRect/>
                    </a:stretch>
                  </pic:blipFill>
                  <pic:spPr>
                    <a:xfrm>
                      <a:off x="0" y="0"/>
                      <a:ext cx="5544324" cy="1629002"/>
                    </a:xfrm>
                    <a:prstGeom prst="rect">
                      <a:avLst/>
                    </a:prstGeom>
                  </pic:spPr>
                </pic:pic>
              </a:graphicData>
            </a:graphic>
          </wp:inline>
        </w:drawing>
      </w:r>
    </w:p>
    <w:p w14:paraId="3FCD5F93" w14:textId="77777777" w:rsidR="00EA71AE" w:rsidRDefault="00EA71AE" w:rsidP="006F0373">
      <w:pPr>
        <w:spacing w:after="0"/>
        <w:jc w:val="both"/>
        <w:rPr>
          <w:noProof/>
        </w:rPr>
      </w:pPr>
    </w:p>
    <w:p w14:paraId="6009ECEB" w14:textId="77777777"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721F21B"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304878">
        <w:rPr>
          <w:rFonts w:ascii="Garamond" w:eastAsia="Times New Roman" w:hAnsi="Garamond"/>
          <w:b/>
          <w:lang w:eastAsia="zh-CN"/>
        </w:rPr>
        <w:t>15.03.2026.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55E0F417"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293256">
        <w:rPr>
          <w:rFonts w:ascii="Garamond" w:eastAsia="Times New Roman" w:hAnsi="Garamond"/>
          <w:lang w:eastAsia="sl-SI"/>
        </w:rPr>
        <w:t>Luka Kitak Subotić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w:t>
      </w:r>
      <w:r w:rsidR="00293256">
        <w:rPr>
          <w:rFonts w:ascii="Garamond" w:eastAsia="Times New Roman" w:hAnsi="Garamond"/>
          <w:lang w:eastAsia="sl-SI"/>
        </w:rPr>
        <w:t>34 47</w:t>
      </w:r>
      <w:r w:rsidRPr="00BA163D">
        <w:rPr>
          <w:rFonts w:ascii="Garamond" w:eastAsia="Times New Roman" w:hAnsi="Garamond"/>
          <w:lang w:eastAsia="sl-SI"/>
        </w:rPr>
        <w:t xml:space="preserve">, elektronska pošta </w:t>
      </w:r>
      <w:r w:rsidR="00293256">
        <w:rPr>
          <w:rFonts w:ascii="Garamond" w:eastAsia="Times New Roman" w:hAnsi="Garamond"/>
          <w:lang w:eastAsia="sl-SI"/>
        </w:rPr>
        <w:t>luka.kitak-subotic</w:t>
      </w:r>
      <w:r w:rsidR="00AF16BB">
        <w:rPr>
          <w:rFonts w:ascii="Garamond" w:eastAsia="Times New Roman" w:hAnsi="Garamond"/>
          <w:lang w:eastAsia="sl-SI"/>
        </w:rPr>
        <w:t>@sb-celje.si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7635A62B"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559E3">
        <w:rPr>
          <w:rFonts w:ascii="Garamond" w:eastAsia="Times New Roman" w:hAnsi="Garamond"/>
          <w:b/>
          <w:bCs/>
          <w:lang w:eastAsia="sl-SI"/>
        </w:rPr>
        <w:t>4</w:t>
      </w:r>
      <w:r w:rsidR="00591F82">
        <w:rPr>
          <w:rFonts w:ascii="Garamond" w:eastAsia="Times New Roman" w:hAnsi="Garamond"/>
          <w:b/>
          <w:bCs/>
          <w:lang w:eastAsia="sl-SI"/>
        </w:rPr>
        <w:t>3</w:t>
      </w:r>
      <w:r w:rsidR="001640F1">
        <w:rPr>
          <w:rFonts w:ascii="Garamond" w:eastAsia="Times New Roman" w:hAnsi="Garamond"/>
          <w:b/>
          <w:bCs/>
          <w:lang w:eastAsia="sl-SI"/>
        </w:rPr>
        <w:t>2</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DE6E4E">
        <w:rPr>
          <w:rFonts w:ascii="Garamond" w:eastAsia="Times New Roman" w:hAnsi="Garamond"/>
          <w:b/>
          <w:bCs/>
          <w:lang w:eastAsia="sl-SI"/>
        </w:rPr>
        <w:t>_</w:t>
      </w:r>
      <w:r w:rsidR="001640F1">
        <w:rPr>
          <w:rFonts w:ascii="Garamond" w:eastAsia="Times New Roman" w:hAnsi="Garamond"/>
          <w:b/>
          <w:bCs/>
          <w:lang w:eastAsia="sl-SI"/>
        </w:rPr>
        <w:t>GLUKOZA RAZT. ZA INF.</w:t>
      </w:r>
      <w:r w:rsidR="00576FA6">
        <w:rPr>
          <w:rFonts w:ascii="Garamond" w:eastAsia="Times New Roman" w:hAnsi="Garamond"/>
          <w:b/>
          <w:bCs/>
          <w:lang w:eastAsia="sl-SI"/>
        </w:rPr>
        <w:t xml:space="preserve"> </w:t>
      </w:r>
      <w:r w:rsidR="004E487E">
        <w:rPr>
          <w:rFonts w:ascii="Garamond" w:eastAsia="Times New Roman" w:hAnsi="Garamond"/>
          <w:b/>
          <w:bCs/>
          <w:lang w:eastAsia="sl-SI"/>
        </w:rPr>
        <w:t xml:space="preserve">ATC </w:t>
      </w:r>
      <w:r w:rsidR="001640F1">
        <w:rPr>
          <w:rFonts w:ascii="Garamond" w:eastAsia="Times New Roman" w:hAnsi="Garamond"/>
          <w:b/>
          <w:lang w:eastAsia="sl-SI"/>
        </w:rPr>
        <w:t>B05BA03</w:t>
      </w:r>
      <w:r w:rsidR="005B4328" w:rsidRPr="005B4328">
        <w:rPr>
          <w:rFonts w:ascii="Garamond" w:eastAsia="Times New Roman" w:hAnsi="Garamond"/>
          <w:b/>
          <w:bCs/>
          <w:lang w:eastAsia="sl-SI"/>
        </w:rPr>
        <w:t>-L</w:t>
      </w:r>
      <w:r w:rsidR="00DE6E4E" w:rsidRPr="005B4328">
        <w:rPr>
          <w:rFonts w:ascii="Garamond" w:eastAsia="Times New Roman" w:hAnsi="Garamond"/>
          <w:b/>
          <w:bCs/>
          <w:lang w:eastAsia="sl-SI"/>
        </w:rPr>
        <w:t>EKARNA</w:t>
      </w:r>
      <w:r w:rsidR="005B4328" w:rsidRPr="005B4328">
        <w:rPr>
          <w:rFonts w:ascii="Garamond" w:eastAsia="Times New Roman" w:hAnsi="Garamond"/>
          <w:lang w:eastAsia="sl-SI"/>
        </w:rPr>
        <w:t>«</w:t>
      </w:r>
      <w:r w:rsidR="00F87EC9" w:rsidRPr="005B4328">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744AC2">
        <w:rPr>
          <w:rFonts w:ascii="Garamond" w:eastAsia="Times New Roman" w:hAnsi="Garamond"/>
          <w:lang w:eastAsia="sl-SI"/>
        </w:rPr>
        <w:t>2</w:t>
      </w:r>
      <w:r w:rsidR="00A82F54">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4AC2">
        <w:rPr>
          <w:rFonts w:ascii="Garamond" w:eastAsia="Times New Roman" w:hAnsi="Garamond"/>
          <w:lang w:eastAsia="sl-SI"/>
        </w:rPr>
        <w:t>2</w:t>
      </w:r>
      <w:r w:rsidR="000F3AD2">
        <w:rPr>
          <w:rFonts w:ascii="Garamond" w:eastAsia="Times New Roman" w:hAnsi="Garamond"/>
          <w:lang w:eastAsia="sl-SI"/>
        </w:rPr>
        <w:t>:</w:t>
      </w:r>
      <w:r w:rsidR="00304878">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02496B3"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3A7BE7" w14:textId="77777777" w:rsidR="002B162A" w:rsidRDefault="002B162A" w:rsidP="00E5569B">
      <w:pPr>
        <w:spacing w:after="0"/>
      </w:pPr>
      <w:r>
        <w:separator/>
      </w:r>
    </w:p>
  </w:endnote>
  <w:endnote w:type="continuationSeparator" w:id="0">
    <w:p w14:paraId="633918BE" w14:textId="77777777" w:rsidR="002B162A" w:rsidRDefault="002B162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BF933" w14:textId="77777777" w:rsidR="002B162A" w:rsidRDefault="002B162A" w:rsidP="00E5569B">
      <w:pPr>
        <w:spacing w:after="0"/>
      </w:pPr>
      <w:r>
        <w:separator/>
      </w:r>
    </w:p>
  </w:footnote>
  <w:footnote w:type="continuationSeparator" w:id="0">
    <w:p w14:paraId="4FAFE657" w14:textId="77777777" w:rsidR="002B162A" w:rsidRDefault="002B162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362"/>
    <w:rsid w:val="0000768E"/>
    <w:rsid w:val="00010ECF"/>
    <w:rsid w:val="000161D6"/>
    <w:rsid w:val="000201BF"/>
    <w:rsid w:val="00020F08"/>
    <w:rsid w:val="00021FCF"/>
    <w:rsid w:val="000277DA"/>
    <w:rsid w:val="00031EFC"/>
    <w:rsid w:val="00034BFC"/>
    <w:rsid w:val="00035686"/>
    <w:rsid w:val="00042DE3"/>
    <w:rsid w:val="000477A9"/>
    <w:rsid w:val="00050338"/>
    <w:rsid w:val="00053656"/>
    <w:rsid w:val="00053D42"/>
    <w:rsid w:val="000552B1"/>
    <w:rsid w:val="00057468"/>
    <w:rsid w:val="0006220D"/>
    <w:rsid w:val="000627EB"/>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C2B80"/>
    <w:rsid w:val="000C5102"/>
    <w:rsid w:val="000C6609"/>
    <w:rsid w:val="000C6EF4"/>
    <w:rsid w:val="000D02F2"/>
    <w:rsid w:val="000D0FB2"/>
    <w:rsid w:val="000E1464"/>
    <w:rsid w:val="000E282B"/>
    <w:rsid w:val="000E6D6F"/>
    <w:rsid w:val="000E7532"/>
    <w:rsid w:val="000E7B08"/>
    <w:rsid w:val="000F083B"/>
    <w:rsid w:val="000F0CEE"/>
    <w:rsid w:val="000F2E12"/>
    <w:rsid w:val="000F3AD2"/>
    <w:rsid w:val="000F4DF8"/>
    <w:rsid w:val="000F5C95"/>
    <w:rsid w:val="001000C0"/>
    <w:rsid w:val="00102887"/>
    <w:rsid w:val="00104034"/>
    <w:rsid w:val="00104C78"/>
    <w:rsid w:val="00105E1C"/>
    <w:rsid w:val="00107EF5"/>
    <w:rsid w:val="001111EE"/>
    <w:rsid w:val="00111C93"/>
    <w:rsid w:val="00111C9A"/>
    <w:rsid w:val="00112F02"/>
    <w:rsid w:val="001131D0"/>
    <w:rsid w:val="00113F35"/>
    <w:rsid w:val="0011560C"/>
    <w:rsid w:val="0011590A"/>
    <w:rsid w:val="001160BE"/>
    <w:rsid w:val="00116319"/>
    <w:rsid w:val="001164D0"/>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4233"/>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6EDF"/>
    <w:rsid w:val="0018167C"/>
    <w:rsid w:val="00190044"/>
    <w:rsid w:val="00190988"/>
    <w:rsid w:val="00191A98"/>
    <w:rsid w:val="00191BF7"/>
    <w:rsid w:val="00197E54"/>
    <w:rsid w:val="001A00CE"/>
    <w:rsid w:val="001A1B93"/>
    <w:rsid w:val="001A1E93"/>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4523"/>
    <w:rsid w:val="00205B01"/>
    <w:rsid w:val="00205E31"/>
    <w:rsid w:val="002076E9"/>
    <w:rsid w:val="0021002D"/>
    <w:rsid w:val="00210183"/>
    <w:rsid w:val="00210920"/>
    <w:rsid w:val="0021139B"/>
    <w:rsid w:val="00211420"/>
    <w:rsid w:val="00212232"/>
    <w:rsid w:val="00212728"/>
    <w:rsid w:val="00213CC8"/>
    <w:rsid w:val="00214A55"/>
    <w:rsid w:val="0022197C"/>
    <w:rsid w:val="002235AE"/>
    <w:rsid w:val="00224E65"/>
    <w:rsid w:val="00225BA1"/>
    <w:rsid w:val="002306DE"/>
    <w:rsid w:val="002315E6"/>
    <w:rsid w:val="00236EFD"/>
    <w:rsid w:val="0023794E"/>
    <w:rsid w:val="00240C3D"/>
    <w:rsid w:val="002463E3"/>
    <w:rsid w:val="0025469A"/>
    <w:rsid w:val="00256293"/>
    <w:rsid w:val="00261B92"/>
    <w:rsid w:val="0026408B"/>
    <w:rsid w:val="0026573D"/>
    <w:rsid w:val="00265BDE"/>
    <w:rsid w:val="002678B6"/>
    <w:rsid w:val="0027108B"/>
    <w:rsid w:val="00272EAC"/>
    <w:rsid w:val="00274E35"/>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43CD"/>
    <w:rsid w:val="002B55C6"/>
    <w:rsid w:val="002B5803"/>
    <w:rsid w:val="002B5C15"/>
    <w:rsid w:val="002B754E"/>
    <w:rsid w:val="002B7989"/>
    <w:rsid w:val="002B7FE9"/>
    <w:rsid w:val="002C66D6"/>
    <w:rsid w:val="002D1714"/>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59AE"/>
    <w:rsid w:val="0030650C"/>
    <w:rsid w:val="00306D37"/>
    <w:rsid w:val="00313672"/>
    <w:rsid w:val="00322294"/>
    <w:rsid w:val="0032436D"/>
    <w:rsid w:val="003249FA"/>
    <w:rsid w:val="00325E8A"/>
    <w:rsid w:val="00326A8B"/>
    <w:rsid w:val="003276CD"/>
    <w:rsid w:val="0033142A"/>
    <w:rsid w:val="0033695F"/>
    <w:rsid w:val="00337E6F"/>
    <w:rsid w:val="00340B5E"/>
    <w:rsid w:val="00342AC1"/>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552A"/>
    <w:rsid w:val="00390AF4"/>
    <w:rsid w:val="00390D28"/>
    <w:rsid w:val="00391C36"/>
    <w:rsid w:val="003A09AE"/>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6642"/>
    <w:rsid w:val="00420239"/>
    <w:rsid w:val="004210AC"/>
    <w:rsid w:val="00424870"/>
    <w:rsid w:val="00426023"/>
    <w:rsid w:val="004306D7"/>
    <w:rsid w:val="00431FA3"/>
    <w:rsid w:val="00434E01"/>
    <w:rsid w:val="00435883"/>
    <w:rsid w:val="00443F82"/>
    <w:rsid w:val="004446EE"/>
    <w:rsid w:val="00444FE6"/>
    <w:rsid w:val="00447282"/>
    <w:rsid w:val="004476E5"/>
    <w:rsid w:val="004522AF"/>
    <w:rsid w:val="004550F0"/>
    <w:rsid w:val="00455C01"/>
    <w:rsid w:val="004571CB"/>
    <w:rsid w:val="00457311"/>
    <w:rsid w:val="0046040B"/>
    <w:rsid w:val="0046420A"/>
    <w:rsid w:val="004735C0"/>
    <w:rsid w:val="0047463D"/>
    <w:rsid w:val="004777A7"/>
    <w:rsid w:val="00485604"/>
    <w:rsid w:val="00486194"/>
    <w:rsid w:val="004877DE"/>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645A"/>
    <w:rsid w:val="004D750A"/>
    <w:rsid w:val="004E32A4"/>
    <w:rsid w:val="004E487E"/>
    <w:rsid w:val="004E5D50"/>
    <w:rsid w:val="004E7573"/>
    <w:rsid w:val="004E7D52"/>
    <w:rsid w:val="004E7F5D"/>
    <w:rsid w:val="004F0E87"/>
    <w:rsid w:val="004F424C"/>
    <w:rsid w:val="004F73CD"/>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18DA"/>
    <w:rsid w:val="00552186"/>
    <w:rsid w:val="005559E3"/>
    <w:rsid w:val="00560281"/>
    <w:rsid w:val="00562614"/>
    <w:rsid w:val="005640D3"/>
    <w:rsid w:val="005646B9"/>
    <w:rsid w:val="00564A11"/>
    <w:rsid w:val="005651D3"/>
    <w:rsid w:val="00566540"/>
    <w:rsid w:val="00570CFA"/>
    <w:rsid w:val="005731D4"/>
    <w:rsid w:val="00574FDD"/>
    <w:rsid w:val="005755C8"/>
    <w:rsid w:val="00576DCC"/>
    <w:rsid w:val="00576FA6"/>
    <w:rsid w:val="005770DE"/>
    <w:rsid w:val="005772D1"/>
    <w:rsid w:val="00585873"/>
    <w:rsid w:val="00591F82"/>
    <w:rsid w:val="00593ECD"/>
    <w:rsid w:val="00594234"/>
    <w:rsid w:val="0059471E"/>
    <w:rsid w:val="005950BB"/>
    <w:rsid w:val="00597CB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51BF"/>
    <w:rsid w:val="00627B1F"/>
    <w:rsid w:val="00632DDD"/>
    <w:rsid w:val="00633C7D"/>
    <w:rsid w:val="00637122"/>
    <w:rsid w:val="00637660"/>
    <w:rsid w:val="006409D2"/>
    <w:rsid w:val="00641957"/>
    <w:rsid w:val="00642E8C"/>
    <w:rsid w:val="0064347F"/>
    <w:rsid w:val="00644E63"/>
    <w:rsid w:val="006451F7"/>
    <w:rsid w:val="00646F37"/>
    <w:rsid w:val="00651E3F"/>
    <w:rsid w:val="00652E51"/>
    <w:rsid w:val="00654210"/>
    <w:rsid w:val="00657885"/>
    <w:rsid w:val="00666826"/>
    <w:rsid w:val="00670282"/>
    <w:rsid w:val="00670AC9"/>
    <w:rsid w:val="00673E71"/>
    <w:rsid w:val="00675EFD"/>
    <w:rsid w:val="00677B79"/>
    <w:rsid w:val="00682534"/>
    <w:rsid w:val="00682858"/>
    <w:rsid w:val="006828F3"/>
    <w:rsid w:val="006865F3"/>
    <w:rsid w:val="00691AF3"/>
    <w:rsid w:val="00693E49"/>
    <w:rsid w:val="00693EEE"/>
    <w:rsid w:val="00695EFB"/>
    <w:rsid w:val="00696B28"/>
    <w:rsid w:val="006A1774"/>
    <w:rsid w:val="006A6CB1"/>
    <w:rsid w:val="006A7611"/>
    <w:rsid w:val="006B160D"/>
    <w:rsid w:val="006B2513"/>
    <w:rsid w:val="006B3907"/>
    <w:rsid w:val="006B479B"/>
    <w:rsid w:val="006B4B3F"/>
    <w:rsid w:val="006B5579"/>
    <w:rsid w:val="006C13DF"/>
    <w:rsid w:val="006C3E30"/>
    <w:rsid w:val="006C4AC1"/>
    <w:rsid w:val="006C5C36"/>
    <w:rsid w:val="006D2581"/>
    <w:rsid w:val="006D3940"/>
    <w:rsid w:val="006D6D75"/>
    <w:rsid w:val="006D7704"/>
    <w:rsid w:val="006D796D"/>
    <w:rsid w:val="006E0337"/>
    <w:rsid w:val="006E2463"/>
    <w:rsid w:val="006E2702"/>
    <w:rsid w:val="006E2D59"/>
    <w:rsid w:val="006E322B"/>
    <w:rsid w:val="006E46FB"/>
    <w:rsid w:val="006E67E4"/>
    <w:rsid w:val="006E7203"/>
    <w:rsid w:val="006F0373"/>
    <w:rsid w:val="006F3FE1"/>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40BC4"/>
    <w:rsid w:val="0074122E"/>
    <w:rsid w:val="00743A74"/>
    <w:rsid w:val="00744AC2"/>
    <w:rsid w:val="007450AB"/>
    <w:rsid w:val="007470C7"/>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9083E"/>
    <w:rsid w:val="0079225D"/>
    <w:rsid w:val="007923AC"/>
    <w:rsid w:val="0079359B"/>
    <w:rsid w:val="00793EF0"/>
    <w:rsid w:val="00794A99"/>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2C31"/>
    <w:rsid w:val="007F4FEF"/>
    <w:rsid w:val="00801C2F"/>
    <w:rsid w:val="0080324B"/>
    <w:rsid w:val="00805B15"/>
    <w:rsid w:val="00806F04"/>
    <w:rsid w:val="00810267"/>
    <w:rsid w:val="00811CEB"/>
    <w:rsid w:val="00812456"/>
    <w:rsid w:val="00815B8F"/>
    <w:rsid w:val="00817C9D"/>
    <w:rsid w:val="00821D48"/>
    <w:rsid w:val="00822AB8"/>
    <w:rsid w:val="0082331F"/>
    <w:rsid w:val="008250BE"/>
    <w:rsid w:val="00827928"/>
    <w:rsid w:val="00830940"/>
    <w:rsid w:val="008330C9"/>
    <w:rsid w:val="00833451"/>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FB9"/>
    <w:rsid w:val="00895626"/>
    <w:rsid w:val="00895CBA"/>
    <w:rsid w:val="00897644"/>
    <w:rsid w:val="008A4317"/>
    <w:rsid w:val="008A5EF0"/>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2883"/>
    <w:rsid w:val="00923279"/>
    <w:rsid w:val="00926876"/>
    <w:rsid w:val="0092799F"/>
    <w:rsid w:val="0093243D"/>
    <w:rsid w:val="0093299B"/>
    <w:rsid w:val="00932D5E"/>
    <w:rsid w:val="00933A60"/>
    <w:rsid w:val="009352EA"/>
    <w:rsid w:val="00936637"/>
    <w:rsid w:val="0093674F"/>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DE3"/>
    <w:rsid w:val="00972F3F"/>
    <w:rsid w:val="00975286"/>
    <w:rsid w:val="009777E3"/>
    <w:rsid w:val="009813EA"/>
    <w:rsid w:val="00981D28"/>
    <w:rsid w:val="0098367E"/>
    <w:rsid w:val="00983C95"/>
    <w:rsid w:val="00985D1C"/>
    <w:rsid w:val="00987237"/>
    <w:rsid w:val="00987518"/>
    <w:rsid w:val="00993FB9"/>
    <w:rsid w:val="00995784"/>
    <w:rsid w:val="009967A0"/>
    <w:rsid w:val="00996C4C"/>
    <w:rsid w:val="009A14D2"/>
    <w:rsid w:val="009A1612"/>
    <w:rsid w:val="009A6ADA"/>
    <w:rsid w:val="009A710F"/>
    <w:rsid w:val="009A7BA3"/>
    <w:rsid w:val="009B1214"/>
    <w:rsid w:val="009B418E"/>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5BF8"/>
    <w:rsid w:val="009F0593"/>
    <w:rsid w:val="009F345E"/>
    <w:rsid w:val="009F3EB1"/>
    <w:rsid w:val="009F49CA"/>
    <w:rsid w:val="009F6E7B"/>
    <w:rsid w:val="009F6EBA"/>
    <w:rsid w:val="009F73F7"/>
    <w:rsid w:val="00A005FE"/>
    <w:rsid w:val="00A00CDC"/>
    <w:rsid w:val="00A04DF7"/>
    <w:rsid w:val="00A0548C"/>
    <w:rsid w:val="00A065F8"/>
    <w:rsid w:val="00A10044"/>
    <w:rsid w:val="00A118E7"/>
    <w:rsid w:val="00A12D00"/>
    <w:rsid w:val="00A16917"/>
    <w:rsid w:val="00A173FA"/>
    <w:rsid w:val="00A17BCF"/>
    <w:rsid w:val="00A17E29"/>
    <w:rsid w:val="00A212F0"/>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C1B"/>
    <w:rsid w:val="00A56280"/>
    <w:rsid w:val="00A60D2A"/>
    <w:rsid w:val="00A6574C"/>
    <w:rsid w:val="00A65D0A"/>
    <w:rsid w:val="00A66741"/>
    <w:rsid w:val="00A671E2"/>
    <w:rsid w:val="00A70759"/>
    <w:rsid w:val="00A72538"/>
    <w:rsid w:val="00A74D98"/>
    <w:rsid w:val="00A7661E"/>
    <w:rsid w:val="00A77035"/>
    <w:rsid w:val="00A810C4"/>
    <w:rsid w:val="00A82F54"/>
    <w:rsid w:val="00A8388B"/>
    <w:rsid w:val="00A85D24"/>
    <w:rsid w:val="00A863D0"/>
    <w:rsid w:val="00A90328"/>
    <w:rsid w:val="00A90AE3"/>
    <w:rsid w:val="00A9140E"/>
    <w:rsid w:val="00A929FC"/>
    <w:rsid w:val="00A94ED2"/>
    <w:rsid w:val="00A95939"/>
    <w:rsid w:val="00A95949"/>
    <w:rsid w:val="00A96508"/>
    <w:rsid w:val="00A97032"/>
    <w:rsid w:val="00A9797E"/>
    <w:rsid w:val="00A97FA0"/>
    <w:rsid w:val="00AA3965"/>
    <w:rsid w:val="00AA3FA5"/>
    <w:rsid w:val="00AA5234"/>
    <w:rsid w:val="00AA5995"/>
    <w:rsid w:val="00AA6710"/>
    <w:rsid w:val="00AA6A69"/>
    <w:rsid w:val="00AA735F"/>
    <w:rsid w:val="00AB1E49"/>
    <w:rsid w:val="00AB2159"/>
    <w:rsid w:val="00AB4253"/>
    <w:rsid w:val="00AB7730"/>
    <w:rsid w:val="00AB7F89"/>
    <w:rsid w:val="00AC1245"/>
    <w:rsid w:val="00AC2C4A"/>
    <w:rsid w:val="00AC2FC3"/>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1069"/>
    <w:rsid w:val="00B41109"/>
    <w:rsid w:val="00B50452"/>
    <w:rsid w:val="00B50891"/>
    <w:rsid w:val="00B52DB4"/>
    <w:rsid w:val="00B54D56"/>
    <w:rsid w:val="00B60CD3"/>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C03"/>
    <w:rsid w:val="00BA163D"/>
    <w:rsid w:val="00BA53A4"/>
    <w:rsid w:val="00BA703F"/>
    <w:rsid w:val="00BA773F"/>
    <w:rsid w:val="00BB03CB"/>
    <w:rsid w:val="00BB4708"/>
    <w:rsid w:val="00BB640E"/>
    <w:rsid w:val="00BB6471"/>
    <w:rsid w:val="00BC1D87"/>
    <w:rsid w:val="00BC226A"/>
    <w:rsid w:val="00BC248F"/>
    <w:rsid w:val="00BC3881"/>
    <w:rsid w:val="00BC7DDE"/>
    <w:rsid w:val="00BD00EB"/>
    <w:rsid w:val="00BD0AE1"/>
    <w:rsid w:val="00BD2C21"/>
    <w:rsid w:val="00BD31CF"/>
    <w:rsid w:val="00BD3BE2"/>
    <w:rsid w:val="00BD6543"/>
    <w:rsid w:val="00BD78DB"/>
    <w:rsid w:val="00BE01DD"/>
    <w:rsid w:val="00BE245F"/>
    <w:rsid w:val="00BE55AF"/>
    <w:rsid w:val="00BE70C6"/>
    <w:rsid w:val="00BF1E7A"/>
    <w:rsid w:val="00BF50D9"/>
    <w:rsid w:val="00C031A7"/>
    <w:rsid w:val="00C03E5D"/>
    <w:rsid w:val="00C118D6"/>
    <w:rsid w:val="00C14AF8"/>
    <w:rsid w:val="00C206FD"/>
    <w:rsid w:val="00C22222"/>
    <w:rsid w:val="00C25AB7"/>
    <w:rsid w:val="00C25CC6"/>
    <w:rsid w:val="00C262E2"/>
    <w:rsid w:val="00C2671B"/>
    <w:rsid w:val="00C302C2"/>
    <w:rsid w:val="00C3314D"/>
    <w:rsid w:val="00C352C0"/>
    <w:rsid w:val="00C408FC"/>
    <w:rsid w:val="00C40A8B"/>
    <w:rsid w:val="00C4126F"/>
    <w:rsid w:val="00C427C9"/>
    <w:rsid w:val="00C42892"/>
    <w:rsid w:val="00C451A2"/>
    <w:rsid w:val="00C45F29"/>
    <w:rsid w:val="00C465F3"/>
    <w:rsid w:val="00C47734"/>
    <w:rsid w:val="00C5343E"/>
    <w:rsid w:val="00C550A9"/>
    <w:rsid w:val="00C57234"/>
    <w:rsid w:val="00C5787C"/>
    <w:rsid w:val="00C6137F"/>
    <w:rsid w:val="00C646D9"/>
    <w:rsid w:val="00C66371"/>
    <w:rsid w:val="00C71432"/>
    <w:rsid w:val="00C7180F"/>
    <w:rsid w:val="00C720BB"/>
    <w:rsid w:val="00C72A86"/>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66B7"/>
    <w:rsid w:val="00CD6D4A"/>
    <w:rsid w:val="00CE15E6"/>
    <w:rsid w:val="00CE3CA5"/>
    <w:rsid w:val="00CE549C"/>
    <w:rsid w:val="00CE73D1"/>
    <w:rsid w:val="00CF022C"/>
    <w:rsid w:val="00CF2235"/>
    <w:rsid w:val="00CF2B8D"/>
    <w:rsid w:val="00CF55D8"/>
    <w:rsid w:val="00CF63C1"/>
    <w:rsid w:val="00D00E0B"/>
    <w:rsid w:val="00D00EB4"/>
    <w:rsid w:val="00D019C4"/>
    <w:rsid w:val="00D04F7A"/>
    <w:rsid w:val="00D05472"/>
    <w:rsid w:val="00D05D72"/>
    <w:rsid w:val="00D0666E"/>
    <w:rsid w:val="00D06ECA"/>
    <w:rsid w:val="00D07A93"/>
    <w:rsid w:val="00D11E4E"/>
    <w:rsid w:val="00D13410"/>
    <w:rsid w:val="00D16E05"/>
    <w:rsid w:val="00D17D3B"/>
    <w:rsid w:val="00D20C90"/>
    <w:rsid w:val="00D22522"/>
    <w:rsid w:val="00D22D09"/>
    <w:rsid w:val="00D22D98"/>
    <w:rsid w:val="00D260A3"/>
    <w:rsid w:val="00D3023F"/>
    <w:rsid w:val="00D31BC6"/>
    <w:rsid w:val="00D325F4"/>
    <w:rsid w:val="00D3317A"/>
    <w:rsid w:val="00D36829"/>
    <w:rsid w:val="00D37C28"/>
    <w:rsid w:val="00D40C87"/>
    <w:rsid w:val="00D41A31"/>
    <w:rsid w:val="00D42659"/>
    <w:rsid w:val="00D4346A"/>
    <w:rsid w:val="00D43BEC"/>
    <w:rsid w:val="00D457EC"/>
    <w:rsid w:val="00D4741C"/>
    <w:rsid w:val="00D506B5"/>
    <w:rsid w:val="00D510FF"/>
    <w:rsid w:val="00D522D6"/>
    <w:rsid w:val="00D53EE8"/>
    <w:rsid w:val="00D56B21"/>
    <w:rsid w:val="00D56C31"/>
    <w:rsid w:val="00D62C09"/>
    <w:rsid w:val="00D64BF8"/>
    <w:rsid w:val="00D662EB"/>
    <w:rsid w:val="00D715E2"/>
    <w:rsid w:val="00D724BD"/>
    <w:rsid w:val="00D771B3"/>
    <w:rsid w:val="00D77300"/>
    <w:rsid w:val="00D80954"/>
    <w:rsid w:val="00D84C80"/>
    <w:rsid w:val="00D85998"/>
    <w:rsid w:val="00D90793"/>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68B6"/>
    <w:rsid w:val="00DD7F8F"/>
    <w:rsid w:val="00DE54F4"/>
    <w:rsid w:val="00DE5EF7"/>
    <w:rsid w:val="00DE6E4E"/>
    <w:rsid w:val="00DF04D8"/>
    <w:rsid w:val="00DF06F5"/>
    <w:rsid w:val="00DF089E"/>
    <w:rsid w:val="00DF5579"/>
    <w:rsid w:val="00E00823"/>
    <w:rsid w:val="00E0463F"/>
    <w:rsid w:val="00E0503F"/>
    <w:rsid w:val="00E0659E"/>
    <w:rsid w:val="00E12D6B"/>
    <w:rsid w:val="00E135F6"/>
    <w:rsid w:val="00E150A5"/>
    <w:rsid w:val="00E150F4"/>
    <w:rsid w:val="00E15B07"/>
    <w:rsid w:val="00E16CE8"/>
    <w:rsid w:val="00E16E68"/>
    <w:rsid w:val="00E20217"/>
    <w:rsid w:val="00E24517"/>
    <w:rsid w:val="00E2473E"/>
    <w:rsid w:val="00E25EA1"/>
    <w:rsid w:val="00E30C4A"/>
    <w:rsid w:val="00E4200E"/>
    <w:rsid w:val="00E44C5C"/>
    <w:rsid w:val="00E460B7"/>
    <w:rsid w:val="00E50DAA"/>
    <w:rsid w:val="00E5569B"/>
    <w:rsid w:val="00E56EBF"/>
    <w:rsid w:val="00E57022"/>
    <w:rsid w:val="00E601D1"/>
    <w:rsid w:val="00E614AD"/>
    <w:rsid w:val="00E63305"/>
    <w:rsid w:val="00E637C0"/>
    <w:rsid w:val="00E6457A"/>
    <w:rsid w:val="00E64927"/>
    <w:rsid w:val="00E6504D"/>
    <w:rsid w:val="00E7111A"/>
    <w:rsid w:val="00E81DEF"/>
    <w:rsid w:val="00E81F84"/>
    <w:rsid w:val="00E82F42"/>
    <w:rsid w:val="00E848EE"/>
    <w:rsid w:val="00E84A50"/>
    <w:rsid w:val="00E878DE"/>
    <w:rsid w:val="00E87BA3"/>
    <w:rsid w:val="00E948CB"/>
    <w:rsid w:val="00E94983"/>
    <w:rsid w:val="00E95E8E"/>
    <w:rsid w:val="00E96B8B"/>
    <w:rsid w:val="00EA1FAE"/>
    <w:rsid w:val="00EA2FC6"/>
    <w:rsid w:val="00EA4A77"/>
    <w:rsid w:val="00EA4DBD"/>
    <w:rsid w:val="00EA71AE"/>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4903"/>
    <w:rsid w:val="00EF7D5B"/>
    <w:rsid w:val="00F03409"/>
    <w:rsid w:val="00F1026B"/>
    <w:rsid w:val="00F12587"/>
    <w:rsid w:val="00F14FF4"/>
    <w:rsid w:val="00F166FC"/>
    <w:rsid w:val="00F17CBB"/>
    <w:rsid w:val="00F2008E"/>
    <w:rsid w:val="00F22CB1"/>
    <w:rsid w:val="00F30F7F"/>
    <w:rsid w:val="00F31A21"/>
    <w:rsid w:val="00F32945"/>
    <w:rsid w:val="00F32FF6"/>
    <w:rsid w:val="00F35BC1"/>
    <w:rsid w:val="00F369FD"/>
    <w:rsid w:val="00F40BDB"/>
    <w:rsid w:val="00F41A82"/>
    <w:rsid w:val="00F43467"/>
    <w:rsid w:val="00F43530"/>
    <w:rsid w:val="00F453C5"/>
    <w:rsid w:val="00F45687"/>
    <w:rsid w:val="00F52F50"/>
    <w:rsid w:val="00F54A6B"/>
    <w:rsid w:val="00F576C9"/>
    <w:rsid w:val="00F61637"/>
    <w:rsid w:val="00F61725"/>
    <w:rsid w:val="00F62DCE"/>
    <w:rsid w:val="00F6606F"/>
    <w:rsid w:val="00F660E8"/>
    <w:rsid w:val="00F6724D"/>
    <w:rsid w:val="00F71D5D"/>
    <w:rsid w:val="00F71ED4"/>
    <w:rsid w:val="00F73232"/>
    <w:rsid w:val="00F73749"/>
    <w:rsid w:val="00F73F1D"/>
    <w:rsid w:val="00F779A5"/>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3F77"/>
    <w:rsid w:val="00FB07CA"/>
    <w:rsid w:val="00FB3F96"/>
    <w:rsid w:val="00FB5296"/>
    <w:rsid w:val="00FB58E0"/>
    <w:rsid w:val="00FB63F1"/>
    <w:rsid w:val="00FB690B"/>
    <w:rsid w:val="00FC102D"/>
    <w:rsid w:val="00FD03AF"/>
    <w:rsid w:val="00FD1D47"/>
    <w:rsid w:val="00FD2B57"/>
    <w:rsid w:val="00FD5226"/>
    <w:rsid w:val="00FD53DF"/>
    <w:rsid w:val="00FD7FA4"/>
    <w:rsid w:val="00FE12CD"/>
    <w:rsid w:val="00FE2315"/>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21C03"/>
    <w:rsid w:val="00144233"/>
    <w:rsid w:val="00170DEA"/>
    <w:rsid w:val="001A0C28"/>
    <w:rsid w:val="001A792A"/>
    <w:rsid w:val="001B4DCF"/>
    <w:rsid w:val="001C5E1F"/>
    <w:rsid w:val="001C64A2"/>
    <w:rsid w:val="001D3956"/>
    <w:rsid w:val="001E0AE9"/>
    <w:rsid w:val="001F6568"/>
    <w:rsid w:val="00205855"/>
    <w:rsid w:val="00210920"/>
    <w:rsid w:val="0021317E"/>
    <w:rsid w:val="002235AE"/>
    <w:rsid w:val="002315E6"/>
    <w:rsid w:val="00261B92"/>
    <w:rsid w:val="00291755"/>
    <w:rsid w:val="00294C40"/>
    <w:rsid w:val="002A4038"/>
    <w:rsid w:val="002B6E38"/>
    <w:rsid w:val="002B754E"/>
    <w:rsid w:val="002B7FE9"/>
    <w:rsid w:val="002C166D"/>
    <w:rsid w:val="002D5829"/>
    <w:rsid w:val="002E1F7A"/>
    <w:rsid w:val="002F42B6"/>
    <w:rsid w:val="003035AC"/>
    <w:rsid w:val="00306D37"/>
    <w:rsid w:val="00307F2E"/>
    <w:rsid w:val="00313F5C"/>
    <w:rsid w:val="00314B56"/>
    <w:rsid w:val="003249FA"/>
    <w:rsid w:val="00326A8B"/>
    <w:rsid w:val="00331C7B"/>
    <w:rsid w:val="003354D7"/>
    <w:rsid w:val="00362BC0"/>
    <w:rsid w:val="00377541"/>
    <w:rsid w:val="003B0340"/>
    <w:rsid w:val="003C1542"/>
    <w:rsid w:val="003C3CE3"/>
    <w:rsid w:val="003D05D2"/>
    <w:rsid w:val="003D079B"/>
    <w:rsid w:val="003D10F0"/>
    <w:rsid w:val="003D361F"/>
    <w:rsid w:val="003E5BE8"/>
    <w:rsid w:val="003E7157"/>
    <w:rsid w:val="003F1F48"/>
    <w:rsid w:val="00410D30"/>
    <w:rsid w:val="00411875"/>
    <w:rsid w:val="004210AC"/>
    <w:rsid w:val="00426023"/>
    <w:rsid w:val="00434E01"/>
    <w:rsid w:val="00443F82"/>
    <w:rsid w:val="00454C74"/>
    <w:rsid w:val="004550F0"/>
    <w:rsid w:val="00457646"/>
    <w:rsid w:val="004A0E91"/>
    <w:rsid w:val="004B70E6"/>
    <w:rsid w:val="004C176A"/>
    <w:rsid w:val="004C75B2"/>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F6B17"/>
    <w:rsid w:val="00605450"/>
    <w:rsid w:val="006054E7"/>
    <w:rsid w:val="00613BB7"/>
    <w:rsid w:val="00627F6D"/>
    <w:rsid w:val="00632DDD"/>
    <w:rsid w:val="006409D2"/>
    <w:rsid w:val="00651F6F"/>
    <w:rsid w:val="00670282"/>
    <w:rsid w:val="006934ED"/>
    <w:rsid w:val="00695C97"/>
    <w:rsid w:val="00695EFB"/>
    <w:rsid w:val="006B2513"/>
    <w:rsid w:val="006B3907"/>
    <w:rsid w:val="006C3080"/>
    <w:rsid w:val="006C4AC1"/>
    <w:rsid w:val="006E46FB"/>
    <w:rsid w:val="006F58AB"/>
    <w:rsid w:val="006F7061"/>
    <w:rsid w:val="007029F6"/>
    <w:rsid w:val="00731544"/>
    <w:rsid w:val="00734A58"/>
    <w:rsid w:val="0074122E"/>
    <w:rsid w:val="007417F1"/>
    <w:rsid w:val="007435ED"/>
    <w:rsid w:val="00743A74"/>
    <w:rsid w:val="00761A98"/>
    <w:rsid w:val="00764158"/>
    <w:rsid w:val="00764C98"/>
    <w:rsid w:val="007801BC"/>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15B8F"/>
    <w:rsid w:val="00821D48"/>
    <w:rsid w:val="00847F44"/>
    <w:rsid w:val="00854302"/>
    <w:rsid w:val="008546CD"/>
    <w:rsid w:val="00862B8A"/>
    <w:rsid w:val="0087073C"/>
    <w:rsid w:val="008938CF"/>
    <w:rsid w:val="008952E3"/>
    <w:rsid w:val="00895626"/>
    <w:rsid w:val="008B09CD"/>
    <w:rsid w:val="008D169C"/>
    <w:rsid w:val="008D59ED"/>
    <w:rsid w:val="008F502F"/>
    <w:rsid w:val="00922883"/>
    <w:rsid w:val="00932D5E"/>
    <w:rsid w:val="0093674F"/>
    <w:rsid w:val="00967325"/>
    <w:rsid w:val="00975286"/>
    <w:rsid w:val="00987237"/>
    <w:rsid w:val="009C5302"/>
    <w:rsid w:val="009C5E2C"/>
    <w:rsid w:val="009F6E7B"/>
    <w:rsid w:val="009F6EBA"/>
    <w:rsid w:val="00A02ED8"/>
    <w:rsid w:val="00A13D25"/>
    <w:rsid w:val="00A22336"/>
    <w:rsid w:val="00A32030"/>
    <w:rsid w:val="00A40654"/>
    <w:rsid w:val="00A70759"/>
    <w:rsid w:val="00A85F46"/>
    <w:rsid w:val="00A9797E"/>
    <w:rsid w:val="00AA758F"/>
    <w:rsid w:val="00AB2159"/>
    <w:rsid w:val="00AC2C4A"/>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855D6"/>
    <w:rsid w:val="00B91DCF"/>
    <w:rsid w:val="00BA53A4"/>
    <w:rsid w:val="00BA773F"/>
    <w:rsid w:val="00BB640E"/>
    <w:rsid w:val="00BD0EF5"/>
    <w:rsid w:val="00BD31CF"/>
    <w:rsid w:val="00BE3070"/>
    <w:rsid w:val="00BE55AF"/>
    <w:rsid w:val="00BF271E"/>
    <w:rsid w:val="00C031A7"/>
    <w:rsid w:val="00C206FD"/>
    <w:rsid w:val="00C20F06"/>
    <w:rsid w:val="00C25AB7"/>
    <w:rsid w:val="00C262E2"/>
    <w:rsid w:val="00C315A3"/>
    <w:rsid w:val="00C66E24"/>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2D83"/>
    <w:rsid w:val="00ED772C"/>
    <w:rsid w:val="00EF1693"/>
    <w:rsid w:val="00EF7D5B"/>
    <w:rsid w:val="00F03553"/>
    <w:rsid w:val="00F2008E"/>
    <w:rsid w:val="00F252C3"/>
    <w:rsid w:val="00F32945"/>
    <w:rsid w:val="00F453C5"/>
    <w:rsid w:val="00F62DCE"/>
    <w:rsid w:val="00F664B4"/>
    <w:rsid w:val="00F71CE3"/>
    <w:rsid w:val="00F71D5D"/>
    <w:rsid w:val="00F73749"/>
    <w:rsid w:val="00F77274"/>
    <w:rsid w:val="00F84267"/>
    <w:rsid w:val="00F85AA2"/>
    <w:rsid w:val="00F876C6"/>
    <w:rsid w:val="00F879AA"/>
    <w:rsid w:val="00F90767"/>
    <w:rsid w:val="00F95B73"/>
    <w:rsid w:val="00FA07F6"/>
    <w:rsid w:val="00FA259B"/>
    <w:rsid w:val="00FA3F77"/>
    <w:rsid w:val="00FB0F88"/>
    <w:rsid w:val="00FB63F1"/>
    <w:rsid w:val="00FC2F1E"/>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1426</Words>
  <Characters>8134</Characters>
  <Application>Microsoft Office Word</Application>
  <DocSecurity>0</DocSecurity>
  <Lines>67</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2026-01-29T07:30:00Z</cp:lastPrinted>
  <dcterms:created xsi:type="dcterms:W3CDTF">2026-01-29T07:32:00Z</dcterms:created>
  <dcterms:modified xsi:type="dcterms:W3CDTF">2026-01-29T07:32:00Z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